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8883" w14:textId="77777777" w:rsidR="008D1043" w:rsidRDefault="008D1043"/>
    <w:sectPr w:rsidR="008D1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AA"/>
    <w:rsid w:val="002C616A"/>
    <w:rsid w:val="00551C70"/>
    <w:rsid w:val="006526FD"/>
    <w:rsid w:val="00675335"/>
    <w:rsid w:val="0075035A"/>
    <w:rsid w:val="0086550B"/>
    <w:rsid w:val="008D1043"/>
    <w:rsid w:val="00DB3D2E"/>
    <w:rsid w:val="00E074EE"/>
    <w:rsid w:val="00E97EAA"/>
    <w:rsid w:val="00EB2DC4"/>
    <w:rsid w:val="00FD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32D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AUTOEXEC" wne:name="Project.NewMacros.AutoExec" wne:bEncrypt="00" wne:cmg="56"/>
    <wne:mcd wne:macroName="PROJECT.NEWMACROS.AUTOOPEN" wne:name="Project.NewMacros.AutoOpen" wne:bEncrypt="00" wne:cmg="56"/>
    <wne:mcd wne:macroName="PROJECT.NEWMACROS.AUTO_OPEN" wne:name="Project.NewMacros.Auto_Open" wne:bEncrypt="00" wne:cmg="56"/>
    <wne:mcd wne:macroName="PROJECT.NEWMACROS.DOCUMENT_OPEN" wne:name="Project.NewMacros.Document_Open" wne:bEncrypt="00" wne:cmg="56"/>
    <wne:mcd wne:macroName="PROJECT.NEWMACROS.AUTONEW" wne:name="Project.NewMacros.AutoNe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run.dotm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Patrick Schmid</cp:lastModifiedBy>
  <cp:revision>6</cp:revision>
  <dcterms:created xsi:type="dcterms:W3CDTF">2022-10-28T11:30:00Z</dcterms:created>
  <dcterms:modified xsi:type="dcterms:W3CDTF">2022-10-28T11:40:00Z</dcterms:modified>
</cp:coreProperties>
</file>